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8FB" w:rsidRDefault="008718FB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2D4ACD1" wp14:editId="33F671BE">
            <wp:simplePos x="0" y="0"/>
            <wp:positionH relativeFrom="column">
              <wp:posOffset>-815147</wp:posOffset>
            </wp:positionH>
            <wp:positionV relativeFrom="page">
              <wp:posOffset>854323</wp:posOffset>
            </wp:positionV>
            <wp:extent cx="10545445" cy="4094480"/>
            <wp:effectExtent l="0" t="0" r="8255" b="1270"/>
            <wp:wrapTight wrapText="bothSides">
              <wp:wrapPolygon edited="0">
                <wp:start x="0" y="0"/>
                <wp:lineTo x="0" y="21506"/>
                <wp:lineTo x="21578" y="21506"/>
                <wp:lineTo x="2157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5445" cy="409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718FB" w:rsidRDefault="008718FB"/>
    <w:p w:rsidR="008718FB" w:rsidRDefault="008718FB"/>
    <w:p w:rsidR="008718FB" w:rsidRDefault="008718FB"/>
    <w:p w:rsidR="008718FB" w:rsidRDefault="008718FB"/>
    <w:p w:rsidR="008718FB" w:rsidRDefault="008718FB"/>
    <w:p w:rsidR="008718FB" w:rsidRDefault="008718FB"/>
    <w:p w:rsidR="008718FB" w:rsidRDefault="008718FB"/>
    <w:p w:rsidR="008718FB" w:rsidRDefault="008718FB"/>
    <w:p w:rsidR="008718FB" w:rsidRDefault="008718FB"/>
    <w:p w:rsidR="008718FB" w:rsidRDefault="008718FB"/>
    <w:p w:rsidR="008718FB" w:rsidRDefault="008718FB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2C90525" wp14:editId="64D73B60">
            <wp:simplePos x="0" y="0"/>
            <wp:positionH relativeFrom="column">
              <wp:posOffset>-934168</wp:posOffset>
            </wp:positionH>
            <wp:positionV relativeFrom="page">
              <wp:posOffset>2354828</wp:posOffset>
            </wp:positionV>
            <wp:extent cx="10597515" cy="3945255"/>
            <wp:effectExtent l="0" t="0" r="0" b="0"/>
            <wp:wrapTight wrapText="bothSides">
              <wp:wrapPolygon edited="0">
                <wp:start x="0" y="0"/>
                <wp:lineTo x="0" y="21485"/>
                <wp:lineTo x="21550" y="21485"/>
                <wp:lineTo x="2155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97515" cy="3945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718FB" w:rsidRDefault="008718FB"/>
    <w:p w:rsidR="008718FB" w:rsidRDefault="008718FB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BCA2B5F" wp14:editId="65EE9847">
            <wp:simplePos x="0" y="0"/>
            <wp:positionH relativeFrom="column">
              <wp:posOffset>-825500</wp:posOffset>
            </wp:positionH>
            <wp:positionV relativeFrom="page">
              <wp:posOffset>1192530</wp:posOffset>
            </wp:positionV>
            <wp:extent cx="10503535" cy="4124325"/>
            <wp:effectExtent l="0" t="0" r="0" b="9525"/>
            <wp:wrapTight wrapText="bothSides">
              <wp:wrapPolygon edited="0">
                <wp:start x="0" y="0"/>
                <wp:lineTo x="0" y="21550"/>
                <wp:lineTo x="21546" y="21550"/>
                <wp:lineTo x="2154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3535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718FB" w:rsidRDefault="008718FB"/>
    <w:p w:rsidR="00AF02F7" w:rsidRDefault="008718FB"/>
    <w:sectPr w:rsidR="00AF02F7" w:rsidSect="008718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8FB" w:rsidRDefault="008718FB" w:rsidP="008718FB">
      <w:pPr>
        <w:spacing w:after="0" w:line="240" w:lineRule="auto"/>
      </w:pPr>
      <w:r>
        <w:separator/>
      </w:r>
    </w:p>
  </w:endnote>
  <w:endnote w:type="continuationSeparator" w:id="0">
    <w:p w:rsidR="008718FB" w:rsidRDefault="008718FB" w:rsidP="00871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FB" w:rsidRDefault="008718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FB" w:rsidRDefault="008718F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FB" w:rsidRDefault="008718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8FB" w:rsidRDefault="008718FB" w:rsidP="008718FB">
      <w:pPr>
        <w:spacing w:after="0" w:line="240" w:lineRule="auto"/>
      </w:pPr>
      <w:r>
        <w:separator/>
      </w:r>
    </w:p>
  </w:footnote>
  <w:footnote w:type="continuationSeparator" w:id="0">
    <w:p w:rsidR="008718FB" w:rsidRDefault="008718FB" w:rsidP="00871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FB" w:rsidRDefault="008718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FB" w:rsidRPr="008718FB" w:rsidRDefault="008718FB">
    <w:pPr>
      <w:pStyle w:val="Header"/>
      <w:rPr>
        <w:b/>
        <w:u w:val="single"/>
        <w:lang w:val="en-US"/>
      </w:rPr>
    </w:pPr>
    <w:r>
      <w:rPr>
        <w:b/>
        <w:u w:val="single"/>
        <w:lang w:val="en-US"/>
      </w:rPr>
      <w:t xml:space="preserve">Unit Summaries 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FB" w:rsidRDefault="008718F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8FB"/>
    <w:rsid w:val="005A59B6"/>
    <w:rsid w:val="008718FB"/>
    <w:rsid w:val="00983F6E"/>
    <w:rsid w:val="009F1AD2"/>
    <w:rsid w:val="00D91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9711B"/>
  <w15:chartTrackingRefBased/>
  <w15:docId w15:val="{F42D9BDE-34A6-41D6-89A2-A7FF3BE0F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18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18FB"/>
  </w:style>
  <w:style w:type="paragraph" w:styleId="Footer">
    <w:name w:val="footer"/>
    <w:basedOn w:val="Normal"/>
    <w:link w:val="FooterChar"/>
    <w:uiPriority w:val="99"/>
    <w:unhideWhenUsed/>
    <w:rsid w:val="008718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1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518A3DA0</Template>
  <TotalTime>4</TotalTime>
  <Pages>3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Gibson</dc:creator>
  <cp:keywords/>
  <dc:description/>
  <cp:lastModifiedBy>Lucy Gibson</cp:lastModifiedBy>
  <cp:revision>1</cp:revision>
  <dcterms:created xsi:type="dcterms:W3CDTF">2023-12-04T13:34:00Z</dcterms:created>
  <dcterms:modified xsi:type="dcterms:W3CDTF">2023-12-04T13:39:00Z</dcterms:modified>
</cp:coreProperties>
</file>